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787" w:rsidRPr="00EA0787" w:rsidRDefault="00975560" w:rsidP="00EA0787">
      <w:pPr>
        <w:spacing w:after="202"/>
        <w:ind w:left="0" w:right="14" w:firstLine="0"/>
        <w:jc w:val="right"/>
        <w:rPr>
          <w:szCs w:val="24"/>
        </w:rPr>
      </w:pPr>
      <w:bookmarkStart w:id="0" w:name="_Hlk70511353"/>
      <w:r>
        <w:rPr>
          <w:szCs w:val="24"/>
        </w:rPr>
        <w:t>April</w:t>
      </w:r>
      <w:r w:rsidR="005645BB">
        <w:rPr>
          <w:szCs w:val="24"/>
        </w:rPr>
        <w:t xml:space="preserve"> 202</w:t>
      </w:r>
      <w:r w:rsidR="00EB526F">
        <w:rPr>
          <w:szCs w:val="24"/>
        </w:rPr>
        <w:t>3</w:t>
      </w:r>
    </w:p>
    <w:p w:rsidR="00EA0787" w:rsidRPr="000C73B7" w:rsidRDefault="00EA0787" w:rsidP="00EA0787">
      <w:pPr>
        <w:spacing w:after="202"/>
        <w:ind w:left="0" w:right="14" w:firstLine="0"/>
        <w:rPr>
          <w:sz w:val="22"/>
        </w:rPr>
      </w:pPr>
      <w:r w:rsidRPr="000C73B7">
        <w:rPr>
          <w:sz w:val="22"/>
        </w:rPr>
        <w:t>Dear Parent</w:t>
      </w:r>
      <w:r>
        <w:rPr>
          <w:sz w:val="22"/>
        </w:rPr>
        <w:t>/Guardian</w:t>
      </w:r>
    </w:p>
    <w:p w:rsidR="00EA0787" w:rsidRPr="00EA0787" w:rsidRDefault="00EA0787" w:rsidP="00EA0787">
      <w:pPr>
        <w:spacing w:after="202"/>
        <w:ind w:left="0" w:right="14" w:firstLine="0"/>
        <w:jc w:val="center"/>
        <w:rPr>
          <w:b/>
          <w:szCs w:val="24"/>
          <w:u w:val="single"/>
        </w:rPr>
      </w:pPr>
      <w:r w:rsidRPr="00EA0787">
        <w:rPr>
          <w:b/>
          <w:szCs w:val="24"/>
          <w:u w:val="single"/>
        </w:rPr>
        <w:t>Education Penalty Notice Warning for Non-School attendance</w:t>
      </w:r>
    </w:p>
    <w:p w:rsidR="00EA0787" w:rsidRPr="000C73B7" w:rsidRDefault="00EA0787" w:rsidP="00EA0787">
      <w:pPr>
        <w:spacing w:after="202"/>
        <w:ind w:left="38" w:right="14"/>
        <w:rPr>
          <w:sz w:val="22"/>
        </w:rPr>
      </w:pPr>
      <w:r w:rsidRPr="000C73B7">
        <w:rPr>
          <w:sz w:val="22"/>
        </w:rPr>
        <w:t>Under the Education Act 1996, parents and carers have a duty to make sure their children regularly attend school. If parents or carers fail to do this, they can be prosecuted.</w:t>
      </w:r>
    </w:p>
    <w:p w:rsidR="00EA0787" w:rsidRPr="000C73B7" w:rsidRDefault="00EA0787" w:rsidP="00EA0787">
      <w:pPr>
        <w:ind w:left="38" w:right="187"/>
        <w:rPr>
          <w:sz w:val="22"/>
        </w:rPr>
      </w:pPr>
      <w:r w:rsidRPr="000C73B7">
        <w:rPr>
          <w:sz w:val="22"/>
        </w:rPr>
        <w:t xml:space="preserve">Working within a Code of Conduct the Local Authority can issue a penalty notice to parents or carers if a child has missed a number of sessions without permission from the school. If your child falls within one or more of these categories within a </w:t>
      </w:r>
      <w:r w:rsidR="007C3164" w:rsidRPr="000C73B7">
        <w:rPr>
          <w:sz w:val="22"/>
        </w:rPr>
        <w:t>12-week</w:t>
      </w:r>
      <w:r w:rsidRPr="000C73B7">
        <w:rPr>
          <w:sz w:val="22"/>
        </w:rPr>
        <w:t xml:space="preserve"> period</w:t>
      </w:r>
    </w:p>
    <w:p w:rsidR="00EA0787" w:rsidRPr="000C73B7" w:rsidRDefault="00EA0787" w:rsidP="00EA0787">
      <w:pPr>
        <w:numPr>
          <w:ilvl w:val="0"/>
          <w:numId w:val="1"/>
        </w:numPr>
        <w:spacing w:after="8"/>
        <w:ind w:right="14" w:hanging="374"/>
        <w:rPr>
          <w:sz w:val="22"/>
        </w:rPr>
      </w:pPr>
      <w:r w:rsidRPr="000C73B7">
        <w:rPr>
          <w:sz w:val="22"/>
        </w:rPr>
        <w:t>10 sessions (5 days) of unauthorised absence with under 90% attend</w:t>
      </w:r>
      <w:bookmarkStart w:id="1" w:name="_GoBack"/>
      <w:bookmarkEnd w:id="1"/>
      <w:r w:rsidRPr="000C73B7">
        <w:rPr>
          <w:sz w:val="22"/>
        </w:rPr>
        <w:t>ance</w:t>
      </w:r>
    </w:p>
    <w:p w:rsidR="00EA0787" w:rsidRPr="000C73B7" w:rsidRDefault="00EA0787" w:rsidP="00EA0787">
      <w:pPr>
        <w:numPr>
          <w:ilvl w:val="0"/>
          <w:numId w:val="1"/>
        </w:numPr>
        <w:spacing w:after="47" w:line="216" w:lineRule="auto"/>
        <w:ind w:right="14" w:hanging="374"/>
        <w:rPr>
          <w:sz w:val="22"/>
        </w:rPr>
      </w:pPr>
      <w:r w:rsidRPr="000C73B7">
        <w:rPr>
          <w:sz w:val="22"/>
        </w:rPr>
        <w:t>20 sessions (10 days) of unauthorised absence</w:t>
      </w:r>
    </w:p>
    <w:p w:rsidR="00EA0787" w:rsidRPr="000C73B7" w:rsidRDefault="00EA0787" w:rsidP="00EA0787">
      <w:pPr>
        <w:numPr>
          <w:ilvl w:val="0"/>
          <w:numId w:val="1"/>
        </w:numPr>
        <w:spacing w:after="124"/>
        <w:ind w:right="14" w:hanging="374"/>
        <w:rPr>
          <w:sz w:val="22"/>
        </w:rPr>
      </w:pPr>
      <w:r w:rsidRPr="000C73B7">
        <w:rPr>
          <w:sz w:val="22"/>
        </w:rPr>
        <w:t>persistently arrives late for school after the close of registration</w:t>
      </w:r>
    </w:p>
    <w:p w:rsidR="00EA0787" w:rsidRPr="000C73B7" w:rsidRDefault="00EA0787" w:rsidP="00EA0787">
      <w:pPr>
        <w:spacing w:after="212" w:line="221" w:lineRule="auto"/>
        <w:ind w:left="19" w:right="24" w:firstLine="0"/>
        <w:jc w:val="left"/>
        <w:rPr>
          <w:sz w:val="22"/>
        </w:rPr>
      </w:pPr>
      <w:r w:rsidRPr="000C73B7">
        <w:rPr>
          <w:sz w:val="22"/>
        </w:rPr>
        <w:t xml:space="preserve">You could receive a Penalty Notice of </w:t>
      </w:r>
      <w:r w:rsidR="005479D3">
        <w:rPr>
          <w:sz w:val="22"/>
        </w:rPr>
        <w:t>£</w:t>
      </w:r>
      <w:r w:rsidRPr="000C73B7">
        <w:rPr>
          <w:sz w:val="22"/>
        </w:rPr>
        <w:t>60 which will increase to £120 if not paid within 21 days. The Penalty Notice will need to be paid in full before 28 days of the notice being served. Failure to pay a penalty notice may result in prosecution (a separate penalty notice may be issued to each parent for each child).</w:t>
      </w:r>
    </w:p>
    <w:p w:rsidR="00EA0787" w:rsidRPr="000C73B7" w:rsidRDefault="00EA0787" w:rsidP="00EA0787">
      <w:pPr>
        <w:ind w:left="38" w:right="566"/>
        <w:rPr>
          <w:sz w:val="22"/>
        </w:rPr>
      </w:pPr>
      <w:r w:rsidRPr="000C73B7">
        <w:rPr>
          <w:sz w:val="22"/>
        </w:rPr>
        <w:t>In law, an offence is committed if a parent fails to secure a child's regular attendance at school. Wigan Council Attendance Service, in conjunction with schools, will use these powers as an early deterrent to prevent patterns of unauthorised absence developing.</w:t>
      </w:r>
    </w:p>
    <w:bookmarkEnd w:id="0"/>
    <w:p w:rsidR="00EA0787" w:rsidRPr="000C73B7" w:rsidRDefault="00EA0787" w:rsidP="00EA0787">
      <w:pPr>
        <w:spacing w:after="243"/>
        <w:ind w:left="38" w:right="14"/>
        <w:rPr>
          <w:sz w:val="22"/>
        </w:rPr>
      </w:pPr>
      <w:r w:rsidRPr="000C73B7">
        <w:rPr>
          <w:sz w:val="22"/>
        </w:rPr>
        <w:t>You may also receive a Penalty Notice for the offence of failing to secure regular school attendance under the following circumstances:</w:t>
      </w:r>
    </w:p>
    <w:p w:rsidR="00EA0787" w:rsidRPr="000C73B7" w:rsidRDefault="00EA0787" w:rsidP="00EA0787">
      <w:pPr>
        <w:numPr>
          <w:ilvl w:val="0"/>
          <w:numId w:val="1"/>
        </w:numPr>
        <w:spacing w:after="8"/>
        <w:ind w:right="14" w:hanging="374"/>
        <w:rPr>
          <w:sz w:val="22"/>
        </w:rPr>
      </w:pPr>
      <w:r w:rsidRPr="000C73B7">
        <w:rPr>
          <w:sz w:val="22"/>
        </w:rPr>
        <w:t>Your child is stopped on a truancy sweep</w:t>
      </w:r>
    </w:p>
    <w:p w:rsidR="00EA0787" w:rsidRPr="000C73B7" w:rsidRDefault="00EA0787" w:rsidP="00EA0787">
      <w:pPr>
        <w:numPr>
          <w:ilvl w:val="0"/>
          <w:numId w:val="1"/>
        </w:numPr>
        <w:ind w:right="14" w:hanging="374"/>
        <w:rPr>
          <w:sz w:val="22"/>
        </w:rPr>
      </w:pPr>
      <w:r w:rsidRPr="000C73B7">
        <w:rPr>
          <w:sz w:val="22"/>
        </w:rPr>
        <w:t>You fail to ensure that your child is not in a public place during the first 5 days of a fixed term or permanent exclusion.</w:t>
      </w:r>
    </w:p>
    <w:p w:rsidR="00EA0787" w:rsidRPr="000C73B7" w:rsidRDefault="00EA0787" w:rsidP="00EA0787">
      <w:pPr>
        <w:spacing w:after="0" w:line="259" w:lineRule="auto"/>
        <w:ind w:left="0" w:firstLine="0"/>
        <w:jc w:val="left"/>
        <w:rPr>
          <w:sz w:val="22"/>
        </w:rPr>
      </w:pPr>
      <w:r w:rsidRPr="000C73B7">
        <w:rPr>
          <w:sz w:val="22"/>
        </w:rPr>
        <w:t>Yours faithfully</w:t>
      </w:r>
    </w:p>
    <w:p w:rsidR="00EA0787" w:rsidRPr="000C73B7" w:rsidRDefault="007C3164" w:rsidP="00EA0787">
      <w:pPr>
        <w:spacing w:after="286" w:line="259" w:lineRule="auto"/>
        <w:ind w:left="154" w:firstLine="0"/>
        <w:jc w:val="left"/>
        <w:rPr>
          <w:sz w:val="22"/>
        </w:rPr>
      </w:pPr>
      <w:r w:rsidRPr="007C3164">
        <w:rPr>
          <w:noProof/>
          <w:sz w:val="22"/>
        </w:rPr>
        <w:drawing>
          <wp:inline distT="0" distB="0" distL="0" distR="0">
            <wp:extent cx="828675" cy="4432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01" cy="4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87" w:rsidRPr="000C73B7" w:rsidRDefault="00EA0787" w:rsidP="00EA0787">
      <w:pPr>
        <w:spacing w:after="47" w:line="216" w:lineRule="auto"/>
        <w:ind w:left="28" w:hanging="5"/>
        <w:jc w:val="left"/>
        <w:rPr>
          <w:sz w:val="22"/>
        </w:rPr>
      </w:pPr>
      <w:r w:rsidRPr="000C73B7">
        <w:rPr>
          <w:sz w:val="22"/>
        </w:rPr>
        <w:t>Mr McCaffery</w:t>
      </w:r>
    </w:p>
    <w:p w:rsidR="0086129A" w:rsidRPr="00EA0787" w:rsidRDefault="00EA0787" w:rsidP="00EA0787">
      <w:pPr>
        <w:ind w:left="38" w:right="14"/>
        <w:rPr>
          <w:sz w:val="22"/>
        </w:rPr>
      </w:pPr>
      <w:r w:rsidRPr="000C73B7">
        <w:rPr>
          <w:sz w:val="22"/>
        </w:rPr>
        <w:t>Headteacher</w:t>
      </w:r>
    </w:p>
    <w:sectPr w:rsidR="0086129A" w:rsidRPr="00EA0787" w:rsidSect="00946F3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969" w:right="567" w:bottom="241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787" w:rsidRDefault="00EA0787" w:rsidP="00855CF1">
      <w:pPr>
        <w:spacing w:after="0" w:line="240" w:lineRule="auto"/>
      </w:pPr>
      <w:r>
        <w:separator/>
      </w:r>
    </w:p>
  </w:endnote>
  <w:endnote w:type="continuationSeparator" w:id="0">
    <w:p w:rsidR="00EA0787" w:rsidRDefault="00EA0787" w:rsidP="00855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607" w:rsidRDefault="00653607" w:rsidP="00653607">
    <w:pPr>
      <w:pStyle w:val="Footer"/>
      <w:tabs>
        <w:tab w:val="clear" w:pos="4513"/>
        <w:tab w:val="clear" w:pos="9026"/>
        <w:tab w:val="left" w:pos="59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787" w:rsidRDefault="00EA0787" w:rsidP="00855CF1">
      <w:pPr>
        <w:spacing w:after="0" w:line="240" w:lineRule="auto"/>
      </w:pPr>
      <w:r>
        <w:separator/>
      </w:r>
    </w:p>
  </w:footnote>
  <w:footnote w:type="continuationSeparator" w:id="0">
    <w:p w:rsidR="00EA0787" w:rsidRDefault="00EA0787" w:rsidP="00855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CF1" w:rsidRDefault="00975560">
    <w:pPr>
      <w:pStyle w:val="Header"/>
    </w:pPr>
    <w:r>
      <w:rPr>
        <w:noProof/>
      </w:rPr>
      <w:pict w14:anchorId="703354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184360" o:spid="_x0000_s2050" type="#_x0000_t75" style="position:absolute;left:0;text-align:left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bedford-high-school-letterhead-2017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CF1" w:rsidRDefault="002C5F4D">
    <w:pPr>
      <w:pStyle w:val="Header"/>
    </w:pPr>
    <w:r>
      <w:rPr>
        <w:noProof/>
        <w:lang w:val="en-US"/>
      </w:rPr>
      <w:drawing>
        <wp:anchor distT="0" distB="0" distL="114300" distR="114300" simplePos="0" relativeHeight="251657215" behindDoc="1" locked="0" layoutInCell="1" allowOverlap="1" wp14:anchorId="7C4A1643" wp14:editId="23434BE1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563599" cy="1061037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10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CF1" w:rsidRDefault="00975560">
    <w:pPr>
      <w:pStyle w:val="Header"/>
    </w:pPr>
    <w:r>
      <w:rPr>
        <w:noProof/>
      </w:rPr>
      <w:pict w14:anchorId="11F7F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184359" o:spid="_x0000_s2049" type="#_x0000_t75" style="position:absolute;left:0;text-align:left;margin-left:0;margin-top:0;width:612.25pt;height:858.95pt;z-index:-251658240;mso-position-horizontal:center;mso-position-horizontal-relative:margin;mso-position-vertical:center;mso-position-vertical-relative:margin" o:allowincell="f">
          <v:imagedata r:id="rId1" o:title="bedford-high-school-letterhead-2017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26" style="width:12.75pt;height:14.25pt" coordsize="" o:spt="100" o:bullet="t" adj="0,,0" path="" stroked="f">
        <v:stroke joinstyle="miter"/>
        <v:imagedata r:id="rId1" o:title="image3"/>
        <v:formulas/>
        <v:path o:connecttype="segments"/>
      </v:shape>
    </w:pict>
  </w:numPicBullet>
  <w:abstractNum w:abstractNumId="0" w15:restartNumberingAfterBreak="0">
    <w:nsid w:val="0B84790D"/>
    <w:multiLevelType w:val="hybridMultilevel"/>
    <w:tmpl w:val="81F28284"/>
    <w:lvl w:ilvl="0" w:tplc="7A1E3006">
      <w:start w:val="1"/>
      <w:numFmt w:val="bullet"/>
      <w:lvlText w:val="•"/>
      <w:lvlPicBulletId w:val="0"/>
      <w:lvlJc w:val="left"/>
      <w:pPr>
        <w:ind w:left="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8097A">
      <w:start w:val="1"/>
      <w:numFmt w:val="bullet"/>
      <w:lvlText w:val="o"/>
      <w:lvlJc w:val="left"/>
      <w:pPr>
        <w:ind w:left="1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408478">
      <w:start w:val="1"/>
      <w:numFmt w:val="bullet"/>
      <w:lvlText w:val="▪"/>
      <w:lvlJc w:val="left"/>
      <w:pPr>
        <w:ind w:left="2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F422CE">
      <w:start w:val="1"/>
      <w:numFmt w:val="bullet"/>
      <w:lvlText w:val="•"/>
      <w:lvlJc w:val="left"/>
      <w:pPr>
        <w:ind w:left="3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DA2CCA">
      <w:start w:val="1"/>
      <w:numFmt w:val="bullet"/>
      <w:lvlText w:val="o"/>
      <w:lvlJc w:val="left"/>
      <w:pPr>
        <w:ind w:left="3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FEF6D2">
      <w:start w:val="1"/>
      <w:numFmt w:val="bullet"/>
      <w:lvlText w:val="▪"/>
      <w:lvlJc w:val="left"/>
      <w:pPr>
        <w:ind w:left="4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0D3BA">
      <w:start w:val="1"/>
      <w:numFmt w:val="bullet"/>
      <w:lvlText w:val="•"/>
      <w:lvlJc w:val="left"/>
      <w:pPr>
        <w:ind w:left="5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E4D94">
      <w:start w:val="1"/>
      <w:numFmt w:val="bullet"/>
      <w:lvlText w:val="o"/>
      <w:lvlJc w:val="left"/>
      <w:pPr>
        <w:ind w:left="6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12DBF8">
      <w:start w:val="1"/>
      <w:numFmt w:val="bullet"/>
      <w:lvlText w:val="▪"/>
      <w:lvlJc w:val="left"/>
      <w:pPr>
        <w:ind w:left="6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787"/>
    <w:rsid w:val="000B00A8"/>
    <w:rsid w:val="002C5F4D"/>
    <w:rsid w:val="005479D3"/>
    <w:rsid w:val="005645BB"/>
    <w:rsid w:val="005C759D"/>
    <w:rsid w:val="00653607"/>
    <w:rsid w:val="00667531"/>
    <w:rsid w:val="00757A0A"/>
    <w:rsid w:val="007C3164"/>
    <w:rsid w:val="00855CF1"/>
    <w:rsid w:val="0086129A"/>
    <w:rsid w:val="00946F38"/>
    <w:rsid w:val="00975560"/>
    <w:rsid w:val="009E74A2"/>
    <w:rsid w:val="00A24E46"/>
    <w:rsid w:val="00BC1A80"/>
    <w:rsid w:val="00CE020F"/>
    <w:rsid w:val="00CE3522"/>
    <w:rsid w:val="00DA26CA"/>
    <w:rsid w:val="00E54F01"/>
    <w:rsid w:val="00EA0787"/>
    <w:rsid w:val="00EA0F81"/>
    <w:rsid w:val="00EB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562D678"/>
  <w15:docId w15:val="{D0DB4C59-032E-4D41-B3A2-2D9571C3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0787"/>
    <w:pPr>
      <w:spacing w:after="166" w:line="251" w:lineRule="auto"/>
      <w:ind w:left="53" w:hanging="10"/>
      <w:jc w:val="both"/>
    </w:pPr>
    <w:rPr>
      <w:rFonts w:ascii="Calibri" w:eastAsia="Calibri" w:hAnsi="Calibri" w:cs="Calibri"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CF1"/>
  </w:style>
  <w:style w:type="paragraph" w:styleId="Footer">
    <w:name w:val="footer"/>
    <w:basedOn w:val="Normal"/>
    <w:link w:val="FooterChar"/>
    <w:uiPriority w:val="99"/>
    <w:unhideWhenUsed/>
    <w:rsid w:val="00855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CF1"/>
  </w:style>
  <w:style w:type="paragraph" w:styleId="BalloonText">
    <w:name w:val="Balloon Text"/>
    <w:basedOn w:val="Normal"/>
    <w:link w:val="BalloonTextChar"/>
    <w:uiPriority w:val="99"/>
    <w:semiHidden/>
    <w:unhideWhenUsed/>
    <w:rsid w:val="00855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ainscough\Downloads\Bedford%20High%20School%20Digital%20Letterhead%20-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9DFE5-88B0-438E-8574-9F07F136E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Bedford High School Digital Letterhead - 2021</Template>
  <TotalTime>0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Ainscough</dc:creator>
  <cp:lastModifiedBy>Mrs R Ramsden</cp:lastModifiedBy>
  <cp:revision>2</cp:revision>
  <cp:lastPrinted>2021-09-09T17:13:00Z</cp:lastPrinted>
  <dcterms:created xsi:type="dcterms:W3CDTF">2023-04-21T13:56:00Z</dcterms:created>
  <dcterms:modified xsi:type="dcterms:W3CDTF">2023-04-21T13:56:00Z</dcterms:modified>
</cp:coreProperties>
</file>